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468"/>
      </w:tblGrid>
      <w:tr w:rsidR="004E0DB7" w:rsidTr="00E13EC2">
        <w:tc>
          <w:tcPr>
            <w:tcW w:w="10468" w:type="dxa"/>
          </w:tcPr>
          <w:p w:rsidR="004E0DB7" w:rsidRPr="003B2C5B" w:rsidRDefault="004E0DB7" w:rsidP="00EB7482">
            <w:pPr>
              <w:rPr>
                <w:sz w:val="8"/>
                <w:szCs w:val="8"/>
              </w:rPr>
            </w:pPr>
          </w:p>
          <w:p w:rsidR="004E0DB7" w:rsidRPr="00CF0735" w:rsidRDefault="00CF0735">
            <w:pPr>
              <w:tabs>
                <w:tab w:val="left" w:pos="1800"/>
                <w:tab w:val="left" w:pos="4320"/>
                <w:tab w:val="left" w:pos="4680"/>
                <w:tab w:val="left" w:pos="5760"/>
              </w:tabs>
              <w:rPr>
                <w:b/>
              </w:rPr>
            </w:pPr>
            <w:r w:rsidRPr="00CF0735">
              <w:rPr>
                <w:b/>
              </w:rPr>
              <w:t>Rechnungs-Nr.:</w:t>
            </w:r>
            <w:r w:rsidR="003F2394">
              <w:rPr>
                <w:b/>
              </w:rPr>
              <w:t xml:space="preserve"> </w:t>
            </w:r>
          </w:p>
          <w:p w:rsidR="00CF0735" w:rsidRDefault="00CF0735">
            <w:pPr>
              <w:tabs>
                <w:tab w:val="left" w:pos="1800"/>
                <w:tab w:val="left" w:pos="4320"/>
                <w:tab w:val="left" w:pos="4680"/>
                <w:tab w:val="left" w:pos="5760"/>
              </w:tabs>
            </w:pPr>
          </w:p>
          <w:p w:rsidR="004E0DB7" w:rsidRPr="009C0F54" w:rsidRDefault="004E0DB7">
            <w:pPr>
              <w:tabs>
                <w:tab w:val="left" w:pos="1440"/>
              </w:tabs>
              <w:spacing w:line="360" w:lineRule="auto"/>
              <w:rPr>
                <w:sz w:val="16"/>
                <w:szCs w:val="16"/>
              </w:rPr>
            </w:pPr>
            <w:r>
              <w:t>An:</w:t>
            </w:r>
            <w:r>
              <w:tab/>
            </w:r>
            <w:r>
              <w:rPr>
                <w:b/>
                <w:bCs/>
              </w:rPr>
              <w:t>IG Metall-</w:t>
            </w:r>
            <w:r w:rsidR="009C0F54">
              <w:t xml:space="preserve"> </w:t>
            </w:r>
            <w:r w:rsidR="009C0F54">
              <w:br/>
            </w:r>
            <w:r w:rsidR="009C0F54">
              <w:rPr>
                <w:sz w:val="16"/>
                <w:szCs w:val="16"/>
              </w:rPr>
              <w:t xml:space="preserve">                                                      </w:t>
            </w:r>
            <w:r>
              <w:t>.....................................................</w:t>
            </w:r>
            <w:r w:rsidR="009C0F54">
              <w:t>...................</w:t>
            </w:r>
            <w:r>
              <w:t>....</w:t>
            </w:r>
          </w:p>
          <w:p w:rsidR="009C0F54" w:rsidRDefault="00E966E3">
            <w:pPr>
              <w:tabs>
                <w:tab w:val="left" w:pos="1440"/>
              </w:tabs>
            </w:pPr>
            <w:r>
              <w:t>für gezahltes</w:t>
            </w:r>
            <w:r w:rsidR="004E0DB7">
              <w:t xml:space="preserve"> </w:t>
            </w:r>
            <w:r>
              <w:t>Entgelt</w:t>
            </w:r>
            <w:r w:rsidR="004E0DB7">
              <w:t xml:space="preserve"> an Mitglieder der IG Metall</w:t>
            </w:r>
            <w:r w:rsidR="009C0F54">
              <w:t xml:space="preserve"> für die Teilnahme an: </w:t>
            </w:r>
          </w:p>
          <w:p w:rsidR="004E0DB7" w:rsidRDefault="004C6430" w:rsidP="00E966E3">
            <w:pPr>
              <w:tabs>
                <w:tab w:val="left" w:pos="1440"/>
              </w:tabs>
              <w:jc w:val="center"/>
              <w:rPr>
                <w:noProof/>
              </w:rPr>
            </w:pPr>
            <w:r>
              <w:br/>
            </w:r>
            <w:r w:rsidR="00EA1DDC">
              <w:rPr>
                <w:noProof/>
              </w:rPr>
              <w:fldChar w:fldCharType="begin"/>
            </w:r>
            <w:r w:rsidR="00EA1DDC">
              <w:rPr>
                <w:noProof/>
              </w:rPr>
              <w:instrText xml:space="preserve"> MERGEFIELD SeminarNr </w:instrText>
            </w:r>
            <w:r w:rsidR="00EA1DDC">
              <w:rPr>
                <w:noProof/>
              </w:rPr>
              <w:fldChar w:fldCharType="separate"/>
            </w:r>
            <w:r w:rsidR="00E13EC2">
              <w:rPr>
                <w:noProof/>
              </w:rPr>
              <w:t>«SeminarNr»</w:t>
            </w:r>
            <w:r w:rsidR="00EA1DDC">
              <w:rPr>
                <w:noProof/>
              </w:rPr>
              <w:fldChar w:fldCharType="end"/>
            </w:r>
            <w:r w:rsidR="00E966E3">
              <w:t xml:space="preserve"> </w:t>
            </w:r>
            <w:r w:rsidR="00EA1DDC">
              <w:rPr>
                <w:noProof/>
              </w:rPr>
              <w:fldChar w:fldCharType="begin"/>
            </w:r>
            <w:r w:rsidR="00EA1DDC">
              <w:rPr>
                <w:noProof/>
              </w:rPr>
              <w:instrText xml:space="preserve"> MERGEFIELD Seminartitel </w:instrText>
            </w:r>
            <w:r w:rsidR="00EA1DDC">
              <w:rPr>
                <w:noProof/>
              </w:rPr>
              <w:fldChar w:fldCharType="separate"/>
            </w:r>
            <w:r w:rsidR="00E13EC2">
              <w:rPr>
                <w:noProof/>
              </w:rPr>
              <w:t>«Seminartitel»</w:t>
            </w:r>
            <w:r w:rsidR="00EA1DDC">
              <w:rPr>
                <w:noProof/>
              </w:rPr>
              <w:fldChar w:fldCharType="end"/>
            </w:r>
          </w:p>
          <w:p w:rsidR="00971631" w:rsidRDefault="00971631" w:rsidP="00E966E3">
            <w:pPr>
              <w:tabs>
                <w:tab w:val="left" w:pos="1440"/>
              </w:tabs>
              <w:jc w:val="center"/>
            </w:pPr>
          </w:p>
          <w:p w:rsidR="004E0DB7" w:rsidRDefault="00E966E3">
            <w:pPr>
              <w:tabs>
                <w:tab w:val="left" w:pos="1440"/>
                <w:tab w:val="left" w:pos="3600"/>
                <w:tab w:val="left" w:pos="4680"/>
              </w:tabs>
            </w:pPr>
            <w:r>
              <w:fldChar w:fldCharType="begin"/>
            </w:r>
            <w:r>
              <w:instrText xml:space="preserve"> IF </w:instrText>
            </w:r>
            <w:r w:rsidR="00EA1DDC">
              <w:rPr>
                <w:noProof/>
              </w:rPr>
              <w:fldChar w:fldCharType="begin"/>
            </w:r>
            <w:r w:rsidR="00EA1DDC">
              <w:rPr>
                <w:noProof/>
              </w:rPr>
              <w:instrText xml:space="preserve"> MERGEFIELD Geschlecht </w:instrText>
            </w:r>
            <w:r w:rsidR="00EA1DDC">
              <w:rPr>
                <w:noProof/>
              </w:rPr>
              <w:fldChar w:fldCharType="separate"/>
            </w:r>
            <w:r w:rsidR="00E13EC2" w:rsidRPr="00556960">
              <w:rPr>
                <w:noProof/>
              </w:rPr>
              <w:instrText>W</w:instrText>
            </w:r>
            <w:r w:rsidR="00EA1DDC">
              <w:rPr>
                <w:noProof/>
              </w:rPr>
              <w:fldChar w:fldCharType="end"/>
            </w:r>
            <w:r>
              <w:instrText xml:space="preserve"> = "W" "Frau" "Herr" </w:instrText>
            </w:r>
            <w:r>
              <w:fldChar w:fldCharType="separate"/>
            </w:r>
            <w:r w:rsidR="00E13EC2">
              <w:rPr>
                <w:noProof/>
              </w:rPr>
              <w:t>Frau</w:t>
            </w:r>
            <w:r>
              <w:fldChar w:fldCharType="end"/>
            </w:r>
            <w:r>
              <w:tab/>
            </w:r>
            <w:r w:rsidR="00EA1DDC">
              <w:rPr>
                <w:noProof/>
              </w:rPr>
              <w:fldChar w:fldCharType="begin"/>
            </w:r>
            <w:r w:rsidR="00EA1DDC">
              <w:rPr>
                <w:noProof/>
              </w:rPr>
              <w:instrText xml:space="preserve"> MERGEFIELD Nachname </w:instrText>
            </w:r>
            <w:r w:rsidR="00EA1DDC">
              <w:rPr>
                <w:noProof/>
              </w:rPr>
              <w:fldChar w:fldCharType="separate"/>
            </w:r>
            <w:r w:rsidR="00E13EC2">
              <w:rPr>
                <w:noProof/>
              </w:rPr>
              <w:t>«Nachname»</w:t>
            </w:r>
            <w:r w:rsidR="00EA1DDC">
              <w:rPr>
                <w:noProof/>
              </w:rPr>
              <w:fldChar w:fldCharType="end"/>
            </w:r>
            <w:r>
              <w:t xml:space="preserve">, </w:t>
            </w:r>
            <w:r w:rsidR="00EA1DDC">
              <w:rPr>
                <w:noProof/>
              </w:rPr>
              <w:fldChar w:fldCharType="begin"/>
            </w:r>
            <w:r w:rsidR="00EA1DDC">
              <w:rPr>
                <w:noProof/>
              </w:rPr>
              <w:instrText xml:space="preserve"> MERGEFIELD Vorname </w:instrText>
            </w:r>
            <w:r w:rsidR="00EA1DDC">
              <w:rPr>
                <w:noProof/>
              </w:rPr>
              <w:fldChar w:fldCharType="separate"/>
            </w:r>
            <w:r w:rsidR="00E13EC2">
              <w:rPr>
                <w:noProof/>
              </w:rPr>
              <w:t>«Vorname»</w:t>
            </w:r>
            <w:r w:rsidR="00EA1DDC">
              <w:rPr>
                <w:noProof/>
              </w:rPr>
              <w:fldChar w:fldCharType="end"/>
            </w:r>
          </w:p>
          <w:p w:rsidR="00E966E3" w:rsidRDefault="004E0DB7">
            <w:pPr>
              <w:tabs>
                <w:tab w:val="left" w:pos="1440"/>
                <w:tab w:val="left" w:pos="2880"/>
                <w:tab w:val="left" w:pos="3600"/>
                <w:tab w:val="left" w:pos="4680"/>
              </w:tabs>
            </w:pPr>
            <w:r>
              <w:tab/>
            </w:r>
            <w:r w:rsidR="00EA1DDC">
              <w:rPr>
                <w:noProof/>
              </w:rPr>
              <w:fldChar w:fldCharType="begin"/>
            </w:r>
            <w:r w:rsidR="00EA1DDC">
              <w:rPr>
                <w:noProof/>
              </w:rPr>
              <w:instrText xml:space="preserve"> MERGEFIELD Adresse_privat_Straße </w:instrText>
            </w:r>
            <w:r w:rsidR="00EA1DDC">
              <w:rPr>
                <w:noProof/>
              </w:rPr>
              <w:fldChar w:fldCharType="separate"/>
            </w:r>
            <w:r w:rsidR="00E13EC2">
              <w:rPr>
                <w:noProof/>
              </w:rPr>
              <w:t>«Adresse_privat_Straße»</w:t>
            </w:r>
            <w:r w:rsidR="00EA1DDC">
              <w:rPr>
                <w:noProof/>
              </w:rPr>
              <w:fldChar w:fldCharType="end"/>
            </w:r>
            <w:r w:rsidR="00E966E3">
              <w:t xml:space="preserve">, </w:t>
            </w:r>
          </w:p>
          <w:p w:rsidR="00E966E3" w:rsidRDefault="00E966E3">
            <w:pPr>
              <w:tabs>
                <w:tab w:val="left" w:pos="1440"/>
                <w:tab w:val="left" w:pos="2880"/>
                <w:tab w:val="left" w:pos="3600"/>
                <w:tab w:val="left" w:pos="4680"/>
              </w:tabs>
            </w:pPr>
            <w:r>
              <w:tab/>
            </w:r>
            <w:r w:rsidR="00EA1DDC">
              <w:rPr>
                <w:noProof/>
              </w:rPr>
              <w:fldChar w:fldCharType="begin"/>
            </w:r>
            <w:r w:rsidR="00EA1DDC">
              <w:rPr>
                <w:noProof/>
              </w:rPr>
              <w:instrText xml:space="preserve"> MERGEFIELD Adresse_privat_PLZ </w:instrText>
            </w:r>
            <w:r w:rsidR="00EA1DDC">
              <w:rPr>
                <w:noProof/>
              </w:rPr>
              <w:fldChar w:fldCharType="separate"/>
            </w:r>
            <w:r w:rsidR="00E13EC2">
              <w:rPr>
                <w:noProof/>
              </w:rPr>
              <w:t>«Adresse_privat_PLZ»</w:t>
            </w:r>
            <w:r w:rsidR="00EA1DDC">
              <w:rPr>
                <w:noProof/>
              </w:rPr>
              <w:fldChar w:fldCharType="end"/>
            </w:r>
            <w:r>
              <w:t xml:space="preserve"> </w:t>
            </w:r>
            <w:r w:rsidR="00EA1DDC">
              <w:rPr>
                <w:noProof/>
              </w:rPr>
              <w:fldChar w:fldCharType="begin"/>
            </w:r>
            <w:r w:rsidR="00EA1DDC">
              <w:rPr>
                <w:noProof/>
              </w:rPr>
              <w:instrText xml:space="preserve"> MERGEFIELD Adresse_privat_Ort </w:instrText>
            </w:r>
            <w:r w:rsidR="00EA1DDC">
              <w:rPr>
                <w:noProof/>
              </w:rPr>
              <w:fldChar w:fldCharType="separate"/>
            </w:r>
            <w:r w:rsidR="00E13EC2">
              <w:rPr>
                <w:noProof/>
              </w:rPr>
              <w:t>«Adresse_privat_Ort»</w:t>
            </w:r>
            <w:r w:rsidR="00EA1DDC">
              <w:rPr>
                <w:noProof/>
              </w:rPr>
              <w:fldChar w:fldCharType="end"/>
            </w:r>
            <w:r>
              <w:t xml:space="preserve"> </w:t>
            </w:r>
          </w:p>
          <w:p w:rsidR="004E0DB7" w:rsidRDefault="004E0DB7">
            <w:pPr>
              <w:tabs>
                <w:tab w:val="left" w:pos="1440"/>
                <w:tab w:val="left" w:pos="2880"/>
                <w:tab w:val="left" w:pos="3600"/>
                <w:tab w:val="left" w:pos="4680"/>
              </w:tabs>
            </w:pPr>
            <w:r>
              <w:t>ist in unserer Firma beschäftigt.</w:t>
            </w:r>
          </w:p>
          <w:p w:rsidR="004E0DB7" w:rsidRDefault="004E0DB7"/>
          <w:p w:rsidR="004E0DB7" w:rsidRDefault="00E966E3">
            <w:pPr>
              <w:tabs>
                <w:tab w:val="left" w:pos="1440"/>
                <w:tab w:val="left" w:pos="3960"/>
              </w:tabs>
            </w:pPr>
            <w:r w:rsidRPr="00686E86">
              <w:rPr>
                <w:szCs w:val="20"/>
              </w:rPr>
              <w:fldChar w:fldCharType="begin"/>
            </w:r>
            <w:r w:rsidRPr="00686E86">
              <w:rPr>
                <w:szCs w:val="20"/>
              </w:rPr>
              <w:instrText xml:space="preserve"> IF </w:instrText>
            </w:r>
            <w:r w:rsidRPr="00686E86">
              <w:rPr>
                <w:szCs w:val="20"/>
              </w:rPr>
              <w:fldChar w:fldCharType="begin"/>
            </w:r>
            <w:r w:rsidRPr="00686E86">
              <w:rPr>
                <w:szCs w:val="20"/>
              </w:rPr>
              <w:instrText xml:space="preserve"> MERGEFIELD Geschlecht </w:instrText>
            </w:r>
            <w:r w:rsidRPr="00686E86">
              <w:rPr>
                <w:szCs w:val="20"/>
              </w:rPr>
              <w:fldChar w:fldCharType="separate"/>
            </w:r>
            <w:r w:rsidR="00E13EC2" w:rsidRPr="00686E86">
              <w:rPr>
                <w:noProof/>
                <w:szCs w:val="20"/>
              </w:rPr>
              <w:instrText>W</w:instrText>
            </w:r>
            <w:r w:rsidRPr="00686E86">
              <w:rPr>
                <w:szCs w:val="20"/>
              </w:rPr>
              <w:fldChar w:fldCharType="end"/>
            </w:r>
            <w:r w:rsidRPr="00686E86">
              <w:rPr>
                <w:szCs w:val="20"/>
              </w:rPr>
              <w:instrText xml:space="preserve"> = "W" "Sie" "Er" </w:instrText>
            </w:r>
            <w:r w:rsidRPr="00686E86">
              <w:rPr>
                <w:szCs w:val="20"/>
              </w:rPr>
              <w:fldChar w:fldCharType="separate"/>
            </w:r>
            <w:r w:rsidR="00E13EC2" w:rsidRPr="00686E86">
              <w:rPr>
                <w:noProof/>
                <w:szCs w:val="20"/>
              </w:rPr>
              <w:t>Sie</w:t>
            </w:r>
            <w:r w:rsidRPr="00686E86">
              <w:rPr>
                <w:szCs w:val="20"/>
              </w:rPr>
              <w:fldChar w:fldCharType="end"/>
            </w:r>
            <w:r w:rsidR="004E0DB7">
              <w:t xml:space="preserve"> war vom </w:t>
            </w:r>
            <w:r w:rsidR="004E0DB7">
              <w:tab/>
              <w:t>.................. bis  ..................</w:t>
            </w:r>
            <w:r w:rsidR="004E0DB7">
              <w:tab/>
              <w:t xml:space="preserve"> unter Fortzahlung der Bezüge und ohne Anrechnung auf den Tarifur-laub </w:t>
            </w:r>
            <w:r w:rsidR="00235072">
              <w:t xml:space="preserve">oder eines Arbeitszeitguthabens </w:t>
            </w:r>
            <w:r w:rsidR="004E0DB7">
              <w:t xml:space="preserve">von der Arbeit zur Teilnahme an </w:t>
            </w:r>
            <w:r w:rsidR="009C0F54">
              <w:t>der o.g. V</w:t>
            </w:r>
            <w:r w:rsidR="004E0DB7">
              <w:t>eranstaltung freigestellt.</w:t>
            </w:r>
          </w:p>
          <w:p w:rsidR="004E0DB7" w:rsidRDefault="004E0DB7"/>
          <w:p w:rsidR="004E0DB7" w:rsidRDefault="004E0DB7">
            <w:pPr>
              <w:tabs>
                <w:tab w:val="left" w:pos="180"/>
              </w:tabs>
              <w:rPr>
                <w:sz w:val="18"/>
              </w:rPr>
            </w:pPr>
            <w:r>
              <w:t xml:space="preserve">Bei Teilnahme an einer Bildungsveranstaltung nach </w:t>
            </w:r>
            <w:r>
              <w:rPr>
                <w:b/>
                <w:bCs/>
              </w:rPr>
              <w:t>§ 37 Abs. 7 BetrVG</w:t>
            </w:r>
            <w:r>
              <w:t xml:space="preserve"> und für Teilnehmer/-innen aus einem Bundesland, in dem ein </w:t>
            </w:r>
            <w:r w:rsidR="00235072">
              <w:rPr>
                <w:b/>
                <w:bCs/>
              </w:rPr>
              <w:t>Bildungsfreistellungs</w:t>
            </w:r>
            <w:r>
              <w:rPr>
                <w:b/>
                <w:bCs/>
              </w:rPr>
              <w:t>gesetz</w:t>
            </w:r>
            <w:r>
              <w:t xml:space="preserve"> besteht:</w:t>
            </w:r>
            <w:r>
              <w:br/>
            </w:r>
            <w:r>
              <w:rPr>
                <w:sz w:val="18"/>
              </w:rPr>
              <w:t>-</w:t>
            </w:r>
            <w:r>
              <w:rPr>
                <w:sz w:val="18"/>
              </w:rPr>
              <w:tab/>
            </w:r>
            <w:r w:rsidR="00235072" w:rsidRPr="00235072">
              <w:rPr>
                <w:sz w:val="16"/>
                <w:szCs w:val="16"/>
              </w:rPr>
              <w:fldChar w:fldCharType="begin"/>
            </w:r>
            <w:r w:rsidR="00235072" w:rsidRPr="00235072">
              <w:rPr>
                <w:sz w:val="16"/>
                <w:szCs w:val="16"/>
              </w:rPr>
              <w:instrText xml:space="preserve"> IF </w:instrText>
            </w:r>
            <w:r w:rsidR="00235072" w:rsidRPr="00235072">
              <w:rPr>
                <w:sz w:val="16"/>
                <w:szCs w:val="16"/>
              </w:rPr>
              <w:fldChar w:fldCharType="begin"/>
            </w:r>
            <w:r w:rsidR="00235072" w:rsidRPr="00235072">
              <w:rPr>
                <w:sz w:val="16"/>
                <w:szCs w:val="16"/>
              </w:rPr>
              <w:instrText xml:space="preserve"> MERGEFIELD Geschlecht </w:instrText>
            </w:r>
            <w:r w:rsidR="00235072" w:rsidRPr="00235072">
              <w:rPr>
                <w:sz w:val="16"/>
                <w:szCs w:val="16"/>
              </w:rPr>
              <w:fldChar w:fldCharType="separate"/>
            </w:r>
            <w:r w:rsidR="00E13EC2" w:rsidRPr="00556960">
              <w:rPr>
                <w:noProof/>
                <w:sz w:val="16"/>
                <w:szCs w:val="16"/>
              </w:rPr>
              <w:instrText>W</w:instrText>
            </w:r>
            <w:r w:rsidR="00235072" w:rsidRPr="00235072">
              <w:rPr>
                <w:sz w:val="16"/>
                <w:szCs w:val="16"/>
              </w:rPr>
              <w:fldChar w:fldCharType="end"/>
            </w:r>
            <w:r w:rsidR="00235072" w:rsidRPr="00235072">
              <w:rPr>
                <w:sz w:val="16"/>
                <w:szCs w:val="16"/>
              </w:rPr>
              <w:instrText xml:space="preserve"> = "W" "Sie" "Er" </w:instrText>
            </w:r>
            <w:r w:rsidR="00235072" w:rsidRPr="00235072">
              <w:rPr>
                <w:sz w:val="16"/>
                <w:szCs w:val="16"/>
              </w:rPr>
              <w:fldChar w:fldCharType="separate"/>
            </w:r>
            <w:r w:rsidR="00E13EC2" w:rsidRPr="00235072">
              <w:rPr>
                <w:noProof/>
                <w:sz w:val="16"/>
                <w:szCs w:val="16"/>
              </w:rPr>
              <w:t>Sie</w:t>
            </w:r>
            <w:r w:rsidR="00235072" w:rsidRPr="00235072">
              <w:rPr>
                <w:sz w:val="16"/>
                <w:szCs w:val="16"/>
              </w:rPr>
              <w:fldChar w:fldCharType="end"/>
            </w:r>
            <w:r w:rsidR="00235072">
              <w:t xml:space="preserve"> </w:t>
            </w:r>
            <w:r>
              <w:rPr>
                <w:sz w:val="18"/>
              </w:rPr>
              <w:t xml:space="preserve">hat </w:t>
            </w:r>
            <w:r w:rsidR="00235072">
              <w:rPr>
                <w:sz w:val="18"/>
              </w:rPr>
              <w:t xml:space="preserve">in der laufenden Amtsperiode </w:t>
            </w:r>
            <w:r>
              <w:rPr>
                <w:sz w:val="18"/>
              </w:rPr>
              <w:t>gemäß § 37 Abs. 7 BetrVG einen Anspruch auf bezahlte Freistellung von insgesamt  .......... Wochen Davon wurden für behördlich anerkannte Bildungsveranstaltu</w:t>
            </w:r>
            <w:r w:rsidR="00235072">
              <w:rPr>
                <w:sz w:val="18"/>
              </w:rPr>
              <w:t>ngen  ......... Woche(n) in An</w:t>
            </w:r>
            <w:r>
              <w:rPr>
                <w:sz w:val="18"/>
              </w:rPr>
              <w:t>spruch genommen.</w:t>
            </w:r>
            <w:r>
              <w:rPr>
                <w:sz w:val="18"/>
              </w:rPr>
              <w:br/>
              <w:t>-</w:t>
            </w:r>
            <w:r>
              <w:rPr>
                <w:sz w:val="18"/>
              </w:rPr>
              <w:tab/>
            </w:r>
            <w:r w:rsidR="00235072" w:rsidRPr="00235072">
              <w:rPr>
                <w:rFonts w:cs="Arial"/>
                <w:sz w:val="16"/>
                <w:szCs w:val="16"/>
              </w:rPr>
              <w:fldChar w:fldCharType="begin"/>
            </w:r>
            <w:r w:rsidR="00235072" w:rsidRPr="00235072">
              <w:rPr>
                <w:rFonts w:cs="Arial"/>
                <w:sz w:val="16"/>
                <w:szCs w:val="16"/>
              </w:rPr>
              <w:instrText xml:space="preserve"> IF </w:instrText>
            </w:r>
            <w:r w:rsidR="00235072" w:rsidRPr="00235072">
              <w:rPr>
                <w:rFonts w:cs="Arial"/>
                <w:sz w:val="16"/>
                <w:szCs w:val="16"/>
              </w:rPr>
              <w:fldChar w:fldCharType="begin"/>
            </w:r>
            <w:r w:rsidR="00235072" w:rsidRPr="00235072">
              <w:rPr>
                <w:rFonts w:cs="Arial"/>
                <w:sz w:val="16"/>
                <w:szCs w:val="16"/>
              </w:rPr>
              <w:instrText xml:space="preserve"> MERGEFIELD Geschlecht </w:instrText>
            </w:r>
            <w:r w:rsidR="00235072" w:rsidRPr="00235072">
              <w:rPr>
                <w:rFonts w:cs="Arial"/>
                <w:sz w:val="16"/>
                <w:szCs w:val="16"/>
              </w:rPr>
              <w:fldChar w:fldCharType="separate"/>
            </w:r>
            <w:r w:rsidR="00E13EC2" w:rsidRPr="00556960">
              <w:rPr>
                <w:rFonts w:cs="Arial"/>
                <w:noProof/>
                <w:sz w:val="16"/>
                <w:szCs w:val="16"/>
              </w:rPr>
              <w:instrText>W</w:instrText>
            </w:r>
            <w:r w:rsidR="00235072" w:rsidRPr="00235072">
              <w:rPr>
                <w:rFonts w:cs="Arial"/>
                <w:sz w:val="16"/>
                <w:szCs w:val="16"/>
              </w:rPr>
              <w:fldChar w:fldCharType="end"/>
            </w:r>
            <w:r w:rsidR="00235072" w:rsidRPr="00235072">
              <w:rPr>
                <w:rFonts w:cs="Arial"/>
                <w:sz w:val="16"/>
                <w:szCs w:val="16"/>
              </w:rPr>
              <w:instrText xml:space="preserve"> = "W" "Sie" "Er" </w:instrText>
            </w:r>
            <w:r w:rsidR="00235072" w:rsidRPr="00235072">
              <w:rPr>
                <w:rFonts w:cs="Arial"/>
                <w:sz w:val="16"/>
                <w:szCs w:val="16"/>
              </w:rPr>
              <w:fldChar w:fldCharType="separate"/>
            </w:r>
            <w:r w:rsidR="00E13EC2" w:rsidRPr="00235072">
              <w:rPr>
                <w:rFonts w:cs="Arial"/>
                <w:noProof/>
                <w:sz w:val="16"/>
                <w:szCs w:val="16"/>
              </w:rPr>
              <w:t>Sie</w:t>
            </w:r>
            <w:r w:rsidR="00235072" w:rsidRPr="00235072">
              <w:rPr>
                <w:rFonts w:cs="Arial"/>
                <w:sz w:val="16"/>
                <w:szCs w:val="16"/>
              </w:rPr>
              <w:fldChar w:fldCharType="end"/>
            </w:r>
            <w:r w:rsidR="00235072">
              <w:t xml:space="preserve"> </w:t>
            </w:r>
            <w:r>
              <w:rPr>
                <w:sz w:val="18"/>
              </w:rPr>
              <w:t xml:space="preserve">hat gemäß </w:t>
            </w:r>
            <w:r w:rsidR="00235072">
              <w:rPr>
                <w:b/>
                <w:bCs/>
                <w:sz w:val="18"/>
              </w:rPr>
              <w:t>Bildungsfreistellungs</w:t>
            </w:r>
            <w:r>
              <w:rPr>
                <w:b/>
                <w:bCs/>
                <w:sz w:val="18"/>
              </w:rPr>
              <w:t>gesetz</w:t>
            </w:r>
            <w:r>
              <w:rPr>
                <w:sz w:val="18"/>
              </w:rPr>
              <w:t xml:space="preserve"> einen Anspruch auf bezahlte Freistellung von insgesamt  .......... Tagen pro </w:t>
            </w:r>
            <w:r>
              <w:rPr>
                <w:sz w:val="18"/>
              </w:rPr>
              <w:br/>
            </w:r>
            <w:r>
              <w:rPr>
                <w:sz w:val="18"/>
              </w:rPr>
              <w:tab/>
              <w:t>einem/ zwei Kalenderjahr/en. Davon wurden für behördlich ane</w:t>
            </w:r>
            <w:r w:rsidR="00DB4B4A">
              <w:rPr>
                <w:sz w:val="18"/>
              </w:rPr>
              <w:t>rkannte Bildungsveranstaltungen</w:t>
            </w:r>
            <w:r>
              <w:rPr>
                <w:sz w:val="18"/>
              </w:rPr>
              <w:t xml:space="preserve"> .......... Tage in Anspruch </w:t>
            </w:r>
            <w:r>
              <w:rPr>
                <w:sz w:val="18"/>
              </w:rPr>
              <w:br/>
            </w:r>
            <w:r>
              <w:rPr>
                <w:sz w:val="18"/>
              </w:rPr>
              <w:tab/>
              <w:t>genommen.</w:t>
            </w:r>
          </w:p>
          <w:p w:rsidR="004E0DB7" w:rsidRDefault="004E0DB7">
            <w:pPr>
              <w:rPr>
                <w:sz w:val="18"/>
              </w:rPr>
            </w:pPr>
          </w:p>
          <w:p w:rsidR="004E0DB7" w:rsidRDefault="004E0DB7">
            <w:pPr>
              <w:rPr>
                <w:b/>
                <w:bCs/>
              </w:rPr>
            </w:pPr>
            <w:r>
              <w:rPr>
                <w:b/>
                <w:bCs/>
              </w:rPr>
              <w:t>Wir bitten um Erstattung folgender Leistungen:</w:t>
            </w:r>
          </w:p>
          <w:p w:rsidR="004E0DB7" w:rsidRDefault="004E0DB7"/>
          <w:p w:rsidR="004E0DB7" w:rsidRDefault="004E0DB7">
            <w:pPr>
              <w:tabs>
                <w:tab w:val="left" w:pos="360"/>
                <w:tab w:val="left" w:pos="1800"/>
                <w:tab w:val="left" w:pos="4680"/>
                <w:tab w:val="left" w:pos="6300"/>
                <w:tab w:val="left" w:pos="8100"/>
                <w:tab w:val="right" w:pos="10080"/>
              </w:tabs>
              <w:ind w:left="1800" w:hanging="1800"/>
            </w:pPr>
            <w:r>
              <w:t>a)</w:t>
            </w:r>
            <w:r>
              <w:tab/>
              <w:t xml:space="preserve">des weitergezahlten </w:t>
            </w:r>
            <w:r w:rsidR="00971631">
              <w:t>Entgeltes</w:t>
            </w:r>
            <w:r>
              <w:t xml:space="preserve"> für  ........</w:t>
            </w:r>
            <w:r>
              <w:tab/>
              <w:t xml:space="preserve">Stunden </w:t>
            </w:r>
            <w:r>
              <w:rPr>
                <w:rFonts w:cs="Arial"/>
              </w:rPr>
              <w:t>á</w:t>
            </w:r>
            <w:r>
              <w:t xml:space="preserve"> </w:t>
            </w:r>
            <w:r>
              <w:rPr>
                <w:b/>
                <w:bCs/>
              </w:rPr>
              <w:t>€</w:t>
            </w:r>
            <w:r>
              <w:rPr>
                <w:b/>
                <w:bCs/>
              </w:rPr>
              <w:tab/>
            </w:r>
            <w:r>
              <w:t>...............</w:t>
            </w:r>
            <w:r>
              <w:tab/>
              <w:t>.................................€</w:t>
            </w:r>
          </w:p>
          <w:p w:rsidR="004E0DB7" w:rsidRDefault="004E0DB7">
            <w:pPr>
              <w:tabs>
                <w:tab w:val="left" w:pos="360"/>
                <w:tab w:val="left" w:pos="1800"/>
                <w:tab w:val="right" w:pos="10080"/>
              </w:tabs>
              <w:ind w:left="1800" w:hanging="1800"/>
            </w:pPr>
          </w:p>
          <w:p w:rsidR="004E0DB7" w:rsidRDefault="004E0DB7">
            <w:pPr>
              <w:tabs>
                <w:tab w:val="left" w:pos="360"/>
                <w:tab w:val="left" w:pos="1800"/>
                <w:tab w:val="left" w:pos="3960"/>
                <w:tab w:val="left" w:pos="8100"/>
                <w:tab w:val="right" w:pos="10080"/>
              </w:tabs>
              <w:ind w:left="3960" w:hanging="3960"/>
            </w:pPr>
            <w:r>
              <w:t xml:space="preserve">b) </w:t>
            </w:r>
            <w:r>
              <w:tab/>
              <w:t>des für diesen Zeitraum gezahlten Arbeitgeberanteils</w:t>
            </w:r>
            <w:r>
              <w:tab/>
            </w:r>
            <w:r>
              <w:tab/>
              <w:t>.................................€</w:t>
            </w:r>
          </w:p>
          <w:p w:rsidR="004E0DB7" w:rsidRDefault="004E0DB7">
            <w:pPr>
              <w:tabs>
                <w:tab w:val="left" w:pos="360"/>
                <w:tab w:val="left" w:pos="1800"/>
                <w:tab w:val="left" w:pos="3960"/>
                <w:tab w:val="left" w:pos="6120"/>
                <w:tab w:val="left" w:pos="7088"/>
                <w:tab w:val="left" w:pos="7200"/>
                <w:tab w:val="right" w:pos="10080"/>
              </w:tabs>
              <w:ind w:left="3960" w:hanging="3960"/>
            </w:pPr>
            <w:r>
              <w:tab/>
              <w:t>zur gesetzlichen Sozialversicherung</w:t>
            </w:r>
          </w:p>
          <w:p w:rsidR="004E0DB7" w:rsidRDefault="004E0DB7">
            <w:pPr>
              <w:tabs>
                <w:tab w:val="left" w:pos="1800"/>
                <w:tab w:val="left" w:pos="7200"/>
                <w:tab w:val="right" w:pos="10080"/>
              </w:tabs>
              <w:rPr>
                <w:b/>
                <w:bCs/>
              </w:rPr>
            </w:pPr>
            <w:r>
              <w:tab/>
            </w:r>
            <w:r>
              <w:tab/>
            </w:r>
            <w:r>
              <w:rPr>
                <w:b/>
                <w:bCs/>
              </w:rPr>
              <w:t xml:space="preserve">GESAMT </w:t>
            </w:r>
            <w:r>
              <w:rPr>
                <w:b/>
                <w:bCs/>
              </w:rPr>
              <w:tab/>
              <w:t>.................................€</w:t>
            </w:r>
          </w:p>
          <w:p w:rsidR="004E0DB7" w:rsidRDefault="004E0DB7"/>
          <w:p w:rsidR="004E0DB7" w:rsidRDefault="004E0DB7">
            <w:pPr>
              <w:tabs>
                <w:tab w:val="left" w:pos="360"/>
                <w:tab w:val="left" w:pos="3780"/>
                <w:tab w:val="left" w:pos="3960"/>
                <w:tab w:val="left" w:pos="4680"/>
                <w:tab w:val="right" w:pos="10080"/>
              </w:tabs>
              <w:ind w:left="3960" w:hanging="3960"/>
            </w:pPr>
            <w:r>
              <w:tab/>
              <w:t xml:space="preserve">Bruttomonatslohn/Gehalt .................. </w:t>
            </w:r>
            <w:r>
              <w:tab/>
              <w:t>€</w:t>
            </w:r>
            <w:r>
              <w:tab/>
            </w:r>
            <w:r>
              <w:tab/>
              <w:t>auf der Basis von für  .............. Stunden</w:t>
            </w:r>
          </w:p>
          <w:p w:rsidR="004E0DB7" w:rsidRDefault="004E0DB7">
            <w:pPr>
              <w:tabs>
                <w:tab w:val="left" w:pos="360"/>
                <w:tab w:val="left" w:pos="1800"/>
                <w:tab w:val="left" w:pos="3960"/>
                <w:tab w:val="left" w:pos="4680"/>
                <w:tab w:val="right" w:pos="10080"/>
              </w:tabs>
              <w:ind w:left="3960" w:hanging="3960"/>
              <w:rPr>
                <w:sz w:val="16"/>
              </w:rPr>
            </w:pPr>
            <w:r>
              <w:tab/>
            </w:r>
            <w:r>
              <w:tab/>
            </w:r>
            <w:r>
              <w:tab/>
            </w:r>
            <w:r>
              <w:tab/>
            </w:r>
            <w:r>
              <w:rPr>
                <w:sz w:val="16"/>
              </w:rPr>
              <w:t>(die jeweils gültige tarifliche Arbeitszeit eintragen)</w:t>
            </w:r>
          </w:p>
          <w:p w:rsidR="00235072" w:rsidRDefault="004E0DB7" w:rsidP="00686E86">
            <w:pPr>
              <w:tabs>
                <w:tab w:val="left" w:pos="882"/>
                <w:tab w:val="left" w:pos="1800"/>
                <w:tab w:val="left" w:pos="3780"/>
                <w:tab w:val="left" w:pos="6300"/>
                <w:tab w:val="left" w:pos="7200"/>
                <w:tab w:val="left" w:pos="10080"/>
              </w:tabs>
            </w:pPr>
            <w:r>
              <w:t>Bitte überweisen Sie den a</w:t>
            </w:r>
            <w:r w:rsidR="004C6430">
              <w:t>ngegebenen Betrag auf das Konto</w:t>
            </w:r>
            <w:r w:rsidR="004C6430">
              <w:br/>
            </w:r>
            <w:r w:rsidRPr="004C6430">
              <w:rPr>
                <w:sz w:val="12"/>
                <w:szCs w:val="12"/>
              </w:rPr>
              <w:br/>
            </w:r>
            <w:r w:rsidR="00686E86">
              <w:t xml:space="preserve">bei der </w:t>
            </w:r>
            <w:r w:rsidR="00686E86">
              <w:tab/>
            </w:r>
            <w:fldSimple w:instr=" MERGEFIELD  Bankname ">
              <w:r w:rsidR="00EA1DDC">
                <w:rPr>
                  <w:noProof/>
                </w:rPr>
                <w:t>«Bankname»</w:t>
              </w:r>
            </w:fldSimple>
            <w:r w:rsidR="005C4BB4">
              <w:t xml:space="preserve"> </w:t>
            </w:r>
          </w:p>
          <w:p w:rsidR="00235072" w:rsidRDefault="00235072">
            <w:pPr>
              <w:tabs>
                <w:tab w:val="left" w:pos="1800"/>
                <w:tab w:val="left" w:pos="3780"/>
                <w:tab w:val="left" w:pos="6300"/>
                <w:tab w:val="left" w:pos="7200"/>
                <w:tab w:val="left" w:pos="10080"/>
              </w:tabs>
            </w:pPr>
          </w:p>
          <w:p w:rsidR="004E0DB7" w:rsidRDefault="005C4BB4" w:rsidP="00D43AEA">
            <w:pPr>
              <w:tabs>
                <w:tab w:val="left" w:pos="632"/>
                <w:tab w:val="left" w:pos="885"/>
                <w:tab w:val="left" w:pos="1901"/>
                <w:tab w:val="left" w:pos="2421"/>
              </w:tabs>
            </w:pPr>
            <w:bookmarkStart w:id="0" w:name="_GoBack"/>
            <w:r>
              <w:t>IBAN</w:t>
            </w:r>
            <w:r w:rsidR="004C6430">
              <w:t>:</w:t>
            </w:r>
            <w:r w:rsidR="00686E86">
              <w:t xml:space="preserve"> </w:t>
            </w:r>
            <w:r w:rsidR="00686E86">
              <w:tab/>
            </w:r>
            <w:r w:rsidR="00686E86">
              <w:tab/>
            </w:r>
            <w:r w:rsidR="00EA1DDC">
              <w:rPr>
                <w:noProof/>
              </w:rPr>
              <w:fldChar w:fldCharType="begin"/>
            </w:r>
            <w:r w:rsidR="00EA1DDC">
              <w:rPr>
                <w:noProof/>
              </w:rPr>
              <w:instrText xml:space="preserve"> MERGEFIELD IBAN </w:instrText>
            </w:r>
            <w:r w:rsidR="00EA1DDC">
              <w:rPr>
                <w:noProof/>
              </w:rPr>
              <w:fldChar w:fldCharType="separate"/>
            </w:r>
            <w:r w:rsidR="00E13EC2">
              <w:rPr>
                <w:noProof/>
              </w:rPr>
              <w:t>«IBAN»</w:t>
            </w:r>
            <w:r w:rsidR="00EA1DDC">
              <w:rPr>
                <w:noProof/>
              </w:rPr>
              <w:fldChar w:fldCharType="end"/>
            </w:r>
            <w:r w:rsidR="008A73FA">
              <w:rPr>
                <w:noProof/>
              </w:rPr>
              <w:tab/>
            </w:r>
            <w:r>
              <w:t>BIC</w:t>
            </w:r>
            <w:r w:rsidR="004C6430">
              <w:t>:</w:t>
            </w:r>
            <w:r w:rsidR="008A73FA">
              <w:tab/>
            </w:r>
            <w:r w:rsidR="00EA1DDC">
              <w:rPr>
                <w:noProof/>
              </w:rPr>
              <w:fldChar w:fldCharType="begin"/>
            </w:r>
            <w:r w:rsidR="00EA1DDC">
              <w:rPr>
                <w:noProof/>
              </w:rPr>
              <w:instrText xml:space="preserve"> MERGEFIELD BIC </w:instrText>
            </w:r>
            <w:r w:rsidR="00EA1DDC">
              <w:rPr>
                <w:noProof/>
              </w:rPr>
              <w:fldChar w:fldCharType="separate"/>
            </w:r>
            <w:r w:rsidR="00E13EC2">
              <w:rPr>
                <w:noProof/>
              </w:rPr>
              <w:t>«BIC»</w:t>
            </w:r>
            <w:r w:rsidR="00EA1DDC">
              <w:rPr>
                <w:noProof/>
              </w:rPr>
              <w:fldChar w:fldCharType="end"/>
            </w:r>
          </w:p>
          <w:bookmarkEnd w:id="0"/>
          <w:p w:rsidR="003B2C5B" w:rsidRDefault="003B2C5B"/>
          <w:p w:rsidR="004E0DB7" w:rsidRDefault="004E0DB7">
            <w:pPr>
              <w:tabs>
                <w:tab w:val="left" w:pos="4680"/>
              </w:tabs>
            </w:pPr>
            <w:r>
              <w:t>........................................................................</w:t>
            </w:r>
            <w:r>
              <w:tab/>
              <w:t>..........................................................................</w:t>
            </w:r>
          </w:p>
          <w:p w:rsidR="004E0DB7" w:rsidRDefault="004E0DB7">
            <w:pPr>
              <w:tabs>
                <w:tab w:val="left" w:pos="2880"/>
                <w:tab w:val="left" w:pos="4680"/>
              </w:tabs>
            </w:pPr>
            <w:r>
              <w:t xml:space="preserve">Ort, </w:t>
            </w:r>
            <w:r>
              <w:tab/>
              <w:t>Datum</w:t>
            </w:r>
            <w:r>
              <w:tab/>
              <w:t>Firmenstempel/Unterschrift</w:t>
            </w:r>
          </w:p>
        </w:tc>
      </w:tr>
      <w:tr w:rsidR="00E966E3" w:rsidTr="00E13EC2">
        <w:tc>
          <w:tcPr>
            <w:tcW w:w="10468" w:type="dxa"/>
          </w:tcPr>
          <w:p w:rsidR="00E966E3" w:rsidRPr="003B2C5B" w:rsidRDefault="00E966E3">
            <w:pPr>
              <w:tabs>
                <w:tab w:val="left" w:pos="7560"/>
              </w:tabs>
              <w:rPr>
                <w:sz w:val="8"/>
                <w:szCs w:val="8"/>
              </w:rPr>
            </w:pPr>
          </w:p>
        </w:tc>
      </w:tr>
      <w:tr w:rsidR="004E0DB7" w:rsidTr="00E13EC2">
        <w:tc>
          <w:tcPr>
            <w:tcW w:w="10468" w:type="dxa"/>
          </w:tcPr>
          <w:p w:rsidR="004E0DB7" w:rsidRDefault="004E0DB7">
            <w:pPr>
              <w:tabs>
                <w:tab w:val="left" w:pos="4320"/>
              </w:tabs>
            </w:pPr>
            <w:r>
              <w:t xml:space="preserve">Ich versichere, dass ich einen satzungsgemäßen Beitrag leiste – andernfalls bin ich damit einverstanden, dass die </w:t>
            </w:r>
            <w:r w:rsidR="00A80A3B">
              <w:t>Geschäft</w:t>
            </w:r>
            <w:r>
              <w:t>sstelle meinen Beitrag satzungsgemäß angleicht.</w:t>
            </w:r>
          </w:p>
          <w:p w:rsidR="004E0DB7" w:rsidRDefault="004E0DB7">
            <w:pPr>
              <w:tabs>
                <w:tab w:val="left" w:pos="2880"/>
                <w:tab w:val="left" w:pos="4320"/>
              </w:tabs>
            </w:pPr>
          </w:p>
          <w:p w:rsidR="004E0DB7" w:rsidRDefault="004E0DB7">
            <w:pPr>
              <w:tabs>
                <w:tab w:val="left" w:pos="4680"/>
              </w:tabs>
            </w:pPr>
            <w:r>
              <w:t>........................................................................</w:t>
            </w:r>
            <w:r>
              <w:tab/>
              <w:t>..........................................................................</w:t>
            </w:r>
          </w:p>
          <w:p w:rsidR="004E0DB7" w:rsidRDefault="004E0DB7">
            <w:pPr>
              <w:tabs>
                <w:tab w:val="left" w:pos="2880"/>
                <w:tab w:val="left" w:pos="4680"/>
              </w:tabs>
              <w:rPr>
                <w:b/>
                <w:bCs/>
              </w:rPr>
            </w:pPr>
            <w:r>
              <w:t xml:space="preserve">Ort, </w:t>
            </w:r>
            <w:r>
              <w:tab/>
              <w:t>Datum</w:t>
            </w:r>
            <w:r>
              <w:tab/>
              <w:t>Unterschrift des Mitglieds</w:t>
            </w:r>
          </w:p>
        </w:tc>
      </w:tr>
    </w:tbl>
    <w:p w:rsidR="004E0DB7" w:rsidRPr="003F2394" w:rsidRDefault="004E0DB7">
      <w:pPr>
        <w:tabs>
          <w:tab w:val="left" w:pos="4320"/>
        </w:tabs>
        <w:rPr>
          <w:b/>
          <w:bCs/>
          <w:sz w:val="8"/>
          <w:szCs w:val="8"/>
        </w:rPr>
      </w:pPr>
      <w:r>
        <w:rPr>
          <w:b/>
          <w:bCs/>
        </w:rPr>
        <w:br/>
        <w:t>Bescheinigung der IG Metall für die Teilnahme an</w:t>
      </w:r>
      <w:r w:rsidR="0044323E">
        <w:rPr>
          <w:b/>
          <w:bCs/>
        </w:rPr>
        <w:t xml:space="preserve"> der o.g. Veranstaltung</w:t>
      </w:r>
    </w:p>
    <w:tbl>
      <w:tblPr>
        <w:tblW w:w="1051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0"/>
        <w:gridCol w:w="955"/>
        <w:gridCol w:w="1025"/>
        <w:gridCol w:w="2016"/>
        <w:gridCol w:w="2469"/>
        <w:gridCol w:w="2175"/>
      </w:tblGrid>
      <w:tr w:rsidR="004E0DB7" w:rsidTr="00971631">
        <w:tc>
          <w:tcPr>
            <w:tcW w:w="1870" w:type="dxa"/>
          </w:tcPr>
          <w:p w:rsidR="004E0DB7" w:rsidRDefault="008B2714" w:rsidP="008B2714">
            <w:pPr>
              <w:pStyle w:val="Aufzhlungszeichen"/>
              <w:ind w:left="0"/>
            </w:pPr>
            <w:r>
              <w:t xml:space="preserve"> Personen-N</w:t>
            </w:r>
            <w:r w:rsidR="004E0DB7">
              <w:t>ummer</w:t>
            </w:r>
          </w:p>
        </w:tc>
        <w:tc>
          <w:tcPr>
            <w:tcW w:w="955" w:type="dxa"/>
          </w:tcPr>
          <w:p w:rsidR="004E0DB7" w:rsidRDefault="00A80A3B" w:rsidP="00A80A3B">
            <w:pPr>
              <w:pStyle w:val="Aufzhlungszeichen"/>
            </w:pPr>
            <w:r>
              <w:t>GS</w:t>
            </w:r>
            <w:r w:rsidR="004E0DB7">
              <w:t>-</w:t>
            </w:r>
            <w:r>
              <w:t>N</w:t>
            </w:r>
            <w:r w:rsidR="004E0DB7">
              <w:t>r.</w:t>
            </w:r>
          </w:p>
        </w:tc>
        <w:tc>
          <w:tcPr>
            <w:tcW w:w="1025" w:type="dxa"/>
          </w:tcPr>
          <w:p w:rsidR="004E0DB7" w:rsidRDefault="008B2714" w:rsidP="008B2714">
            <w:pPr>
              <w:pStyle w:val="Aufzhlungszeichen"/>
            </w:pPr>
            <w:r>
              <w:t>Betriebs-</w:t>
            </w:r>
            <w:r w:rsidR="004E0DB7">
              <w:t>nummer</w:t>
            </w:r>
          </w:p>
        </w:tc>
        <w:tc>
          <w:tcPr>
            <w:tcW w:w="2016" w:type="dxa"/>
          </w:tcPr>
          <w:p w:rsidR="004E0DB7" w:rsidRDefault="004E0DB7" w:rsidP="008B2714">
            <w:pPr>
              <w:pStyle w:val="Aufzhlungszeichen"/>
            </w:pPr>
            <w:r>
              <w:t>Letzter Monatsbeitrag l</w:t>
            </w:r>
            <w:r w:rsidR="008B2714">
              <w:t>au</w:t>
            </w:r>
            <w:r>
              <w:t xml:space="preserve">t </w:t>
            </w:r>
            <w:r w:rsidR="008B2714">
              <w:t>MDB</w:t>
            </w:r>
            <w:r>
              <w:t xml:space="preserve"> in Euro (€)</w:t>
            </w:r>
          </w:p>
        </w:tc>
        <w:tc>
          <w:tcPr>
            <w:tcW w:w="2469" w:type="dxa"/>
          </w:tcPr>
          <w:p w:rsidR="004E0DB7" w:rsidRDefault="004E0DB7">
            <w:pPr>
              <w:pStyle w:val="Aufzhlungszeichen"/>
            </w:pPr>
            <w:r>
              <w:t>Brutto-Monatsverdienst bei tariflicher bzw. regelmäßiger Arbeitszeit in Euro (€)</w:t>
            </w:r>
          </w:p>
        </w:tc>
        <w:tc>
          <w:tcPr>
            <w:tcW w:w="2175" w:type="dxa"/>
          </w:tcPr>
          <w:p w:rsidR="004E0DB7" w:rsidRDefault="004E0DB7">
            <w:pPr>
              <w:pStyle w:val="Aufzhlungszeichen"/>
            </w:pPr>
            <w:r>
              <w:t xml:space="preserve">Stundenverdienst </w:t>
            </w:r>
            <w:r>
              <w:br/>
              <w:t>in Euro (€)</w:t>
            </w:r>
          </w:p>
        </w:tc>
      </w:tr>
      <w:tr w:rsidR="004E0DB7" w:rsidTr="00971631">
        <w:trPr>
          <w:trHeight w:val="1026"/>
        </w:trPr>
        <w:tc>
          <w:tcPr>
            <w:tcW w:w="1870" w:type="dxa"/>
          </w:tcPr>
          <w:p w:rsidR="004E0DB7" w:rsidRDefault="00EA1DDC">
            <w:pPr>
              <w:pStyle w:val="Aufzhlungszeichen"/>
            </w:pP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MERGEFIELD KundenNr </w:instrText>
            </w:r>
            <w:r>
              <w:rPr>
                <w:noProof/>
              </w:rPr>
              <w:fldChar w:fldCharType="separate"/>
            </w:r>
            <w:r w:rsidR="00E13EC2">
              <w:rPr>
                <w:noProof/>
              </w:rPr>
              <w:t>«KundenNr»</w:t>
            </w:r>
            <w:r>
              <w:rPr>
                <w:noProof/>
              </w:rPr>
              <w:fldChar w:fldCharType="end"/>
            </w:r>
          </w:p>
          <w:p w:rsidR="004E0DB7" w:rsidRDefault="004E0DB7">
            <w:pPr>
              <w:pStyle w:val="Aufzhlungszeichen"/>
            </w:pPr>
          </w:p>
        </w:tc>
        <w:tc>
          <w:tcPr>
            <w:tcW w:w="955" w:type="dxa"/>
          </w:tcPr>
          <w:p w:rsidR="004E0DB7" w:rsidRPr="00971631" w:rsidRDefault="00A12209" w:rsidP="00971631">
            <w:pPr>
              <w:pStyle w:val="Aufzhlungszeichen"/>
              <w:rPr>
                <w:sz w:val="14"/>
                <w:szCs w:val="14"/>
              </w:rPr>
            </w:pPr>
            <w:fldSimple w:instr=" MERGEFIELD GeschäftsstellenNr ">
              <w:r w:rsidR="0067544E">
                <w:t>«BetriebsNr»</w:t>
              </w:r>
            </w:fldSimple>
          </w:p>
        </w:tc>
        <w:tc>
          <w:tcPr>
            <w:tcW w:w="1025" w:type="dxa"/>
          </w:tcPr>
          <w:p w:rsidR="004E0DB7" w:rsidRDefault="00EA1DDC" w:rsidP="00971631">
            <w:pPr>
              <w:pStyle w:val="Aufzhlungszeichen"/>
            </w:pP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MERGEFIELD BetriebsNr </w:instrText>
            </w:r>
            <w:r>
              <w:rPr>
                <w:noProof/>
              </w:rPr>
              <w:fldChar w:fldCharType="separate"/>
            </w:r>
            <w:r w:rsidR="00E13EC2">
              <w:rPr>
                <w:noProof/>
              </w:rPr>
              <w:t>«BetriebsNr»</w:t>
            </w:r>
            <w:r>
              <w:rPr>
                <w:noProof/>
              </w:rPr>
              <w:fldChar w:fldCharType="end"/>
            </w:r>
          </w:p>
        </w:tc>
        <w:tc>
          <w:tcPr>
            <w:tcW w:w="2016" w:type="dxa"/>
          </w:tcPr>
          <w:p w:rsidR="004E0DB7" w:rsidRDefault="004E0DB7">
            <w:pPr>
              <w:pStyle w:val="Aufzhlungszeichen"/>
            </w:pPr>
          </w:p>
          <w:p w:rsidR="004E0DB7" w:rsidRDefault="004E0DB7">
            <w:pPr>
              <w:pStyle w:val="Aufzhlungszeichen"/>
            </w:pPr>
          </w:p>
        </w:tc>
        <w:tc>
          <w:tcPr>
            <w:tcW w:w="2469" w:type="dxa"/>
          </w:tcPr>
          <w:p w:rsidR="004E0DB7" w:rsidRDefault="004E0DB7">
            <w:pPr>
              <w:pStyle w:val="Aufzhlungszeichen"/>
            </w:pPr>
          </w:p>
          <w:p w:rsidR="004E0DB7" w:rsidRDefault="004E0DB7">
            <w:pPr>
              <w:pStyle w:val="Aufzhlungszeichen"/>
            </w:pPr>
          </w:p>
        </w:tc>
        <w:tc>
          <w:tcPr>
            <w:tcW w:w="2175" w:type="dxa"/>
          </w:tcPr>
          <w:p w:rsidR="004E0DB7" w:rsidRDefault="004E0DB7">
            <w:pPr>
              <w:pStyle w:val="Aufzhlungszeichen"/>
            </w:pPr>
          </w:p>
          <w:p w:rsidR="004E0DB7" w:rsidRDefault="004E0DB7">
            <w:pPr>
              <w:pStyle w:val="Aufzhlungszeichen"/>
            </w:pPr>
          </w:p>
        </w:tc>
      </w:tr>
      <w:tr w:rsidR="004E0DB7">
        <w:trPr>
          <w:cantSplit/>
        </w:trPr>
        <w:tc>
          <w:tcPr>
            <w:tcW w:w="3850" w:type="dxa"/>
            <w:gridSpan w:val="3"/>
          </w:tcPr>
          <w:p w:rsidR="004E0DB7" w:rsidRDefault="004E0DB7">
            <w:pPr>
              <w:pStyle w:val="Aufzhlungszeichen"/>
            </w:pPr>
          </w:p>
          <w:p w:rsidR="004E0DB7" w:rsidRDefault="004E0DB7">
            <w:pPr>
              <w:pStyle w:val="Aufzhlungszeichen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Kontrollkästchen1"/>
            <w:r>
              <w:instrText xml:space="preserve"> FORMCHECKBOX </w:instrText>
            </w:r>
            <w:r w:rsidR="00D43AEA">
              <w:fldChar w:fldCharType="separate"/>
            </w:r>
            <w:r>
              <w:fldChar w:fldCharType="end"/>
            </w:r>
            <w:bookmarkEnd w:id="1"/>
            <w:r>
              <w:t xml:space="preserve"> Der Beitrag ist satzungsgemäß</w:t>
            </w:r>
          </w:p>
        </w:tc>
        <w:tc>
          <w:tcPr>
            <w:tcW w:w="6660" w:type="dxa"/>
            <w:gridSpan w:val="3"/>
          </w:tcPr>
          <w:p w:rsidR="004E0DB7" w:rsidRDefault="004E0DB7">
            <w:pPr>
              <w:pStyle w:val="Aufzhlungszeichen"/>
            </w:pPr>
          </w:p>
          <w:p w:rsidR="004E0DB7" w:rsidRDefault="004E0DB7" w:rsidP="004C6430">
            <w:pPr>
              <w:pStyle w:val="Aufzhlungszeichen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Kontrollkästchen2"/>
            <w:r>
              <w:instrText xml:space="preserve"> FORMCHECKBOX </w:instrText>
            </w:r>
            <w:r w:rsidR="00D43AEA">
              <w:fldChar w:fldCharType="separate"/>
            </w:r>
            <w:r>
              <w:fldChar w:fldCharType="end"/>
            </w:r>
            <w:bookmarkEnd w:id="2"/>
            <w:r>
              <w:t xml:space="preserve"> Der Beitrag wird ab .............</w:t>
            </w:r>
            <w:r w:rsidR="001959AB">
              <w:t>........</w:t>
            </w:r>
            <w:r>
              <w:t>.....</w:t>
            </w:r>
            <w:r w:rsidR="004C6430">
              <w:t>.....</w:t>
            </w:r>
            <w:r>
              <w:t xml:space="preserve">...... </w:t>
            </w:r>
            <w:proofErr w:type="gramStart"/>
            <w:r>
              <w:t>auf  ............................</w:t>
            </w:r>
            <w:proofErr w:type="gramEnd"/>
            <w:r>
              <w:t xml:space="preserve"> Euro angehoben</w:t>
            </w:r>
          </w:p>
        </w:tc>
      </w:tr>
      <w:tr w:rsidR="004E0DB7">
        <w:trPr>
          <w:cantSplit/>
          <w:trHeight w:val="940"/>
        </w:trPr>
        <w:tc>
          <w:tcPr>
            <w:tcW w:w="3850" w:type="dxa"/>
            <w:gridSpan w:val="3"/>
          </w:tcPr>
          <w:p w:rsidR="004E0DB7" w:rsidRDefault="004E0DB7">
            <w:pPr>
              <w:tabs>
                <w:tab w:val="left" w:pos="2520"/>
                <w:tab w:val="left" w:pos="4320"/>
                <w:tab w:val="left" w:pos="4680"/>
                <w:tab w:val="left" w:pos="5580"/>
              </w:tabs>
              <w:rPr>
                <w:sz w:val="16"/>
              </w:rPr>
            </w:pPr>
            <w:r>
              <w:rPr>
                <w:sz w:val="16"/>
              </w:rPr>
              <w:br/>
            </w:r>
            <w:r>
              <w:rPr>
                <w:sz w:val="16"/>
              </w:rPr>
              <w:br/>
            </w:r>
            <w:r>
              <w:rPr>
                <w:sz w:val="16"/>
              </w:rPr>
              <w:br/>
              <w:t>........................................................</w:t>
            </w:r>
            <w:r w:rsidR="00A80A3B">
              <w:rPr>
                <w:sz w:val="16"/>
              </w:rPr>
              <w:t>..........................</w:t>
            </w:r>
            <w:r w:rsidR="00A80A3B">
              <w:rPr>
                <w:sz w:val="16"/>
              </w:rPr>
              <w:br/>
              <w:t xml:space="preserve">Ort,                                                     </w:t>
            </w:r>
            <w:r>
              <w:rPr>
                <w:sz w:val="16"/>
              </w:rPr>
              <w:t>Datum</w:t>
            </w:r>
          </w:p>
        </w:tc>
        <w:tc>
          <w:tcPr>
            <w:tcW w:w="6660" w:type="dxa"/>
            <w:gridSpan w:val="3"/>
          </w:tcPr>
          <w:p w:rsidR="004E0DB7" w:rsidRDefault="00852BFF" w:rsidP="00A80A3B">
            <w:pPr>
              <w:pStyle w:val="Aufzhlungszeichen"/>
              <w:tabs>
                <w:tab w:val="left" w:pos="10260"/>
              </w:tabs>
            </w:pPr>
            <w:r>
              <w:rPr>
                <w:noProof/>
              </w:rPr>
              <w:drawing>
                <wp:anchor distT="0" distB="0" distL="114300" distR="114300" simplePos="0" relativeHeight="251658240" behindDoc="1" locked="0" layoutInCell="1" allowOverlap="1">
                  <wp:simplePos x="0" y="0"/>
                  <wp:positionH relativeFrom="column">
                    <wp:posOffset>3394075</wp:posOffset>
                  </wp:positionH>
                  <wp:positionV relativeFrom="page">
                    <wp:posOffset>28575</wp:posOffset>
                  </wp:positionV>
                  <wp:extent cx="563880" cy="551815"/>
                  <wp:effectExtent l="0" t="0" r="7620" b="635"/>
                  <wp:wrapTight wrapText="bothSides">
                    <wp:wrapPolygon edited="0">
                      <wp:start x="0" y="0"/>
                      <wp:lineTo x="0" y="20879"/>
                      <wp:lineTo x="21162" y="20879"/>
                      <wp:lineTo x="21162" y="0"/>
                      <wp:lineTo x="0" y="0"/>
                    </wp:wrapPolygon>
                  </wp:wrapTight>
                  <wp:docPr id="2" name="Bild 2" descr="Logo_sw_gro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Bild 2" descr="Logo_sw_gro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63880" cy="551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V relativeFrom="margin">
                    <wp14:pctHeight>0</wp14:pctHeight>
                  </wp14:sizeRelV>
                </wp:anchor>
              </w:drawing>
            </w:r>
            <w:r w:rsidR="004E0DB7">
              <w:br/>
              <w:t>Stempel</w:t>
            </w:r>
            <w:r w:rsidR="004E0DB7">
              <w:br/>
              <w:t>Unterschrift der</w:t>
            </w:r>
            <w:r w:rsidR="004E0DB7">
              <w:br/>
            </w:r>
            <w:r w:rsidR="00A80A3B">
              <w:t>Geschäfts</w:t>
            </w:r>
            <w:r w:rsidR="004E0DB7">
              <w:t>stelle</w:t>
            </w:r>
          </w:p>
        </w:tc>
      </w:tr>
    </w:tbl>
    <w:p w:rsidR="004E0DB7" w:rsidRDefault="004E0DB7" w:rsidP="004C6430">
      <w:pPr>
        <w:pStyle w:val="Aufzhlungszeichen"/>
        <w:ind w:left="0"/>
      </w:pPr>
    </w:p>
    <w:sectPr w:rsidR="004E0DB7" w:rsidSect="0097163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284" w:right="567" w:bottom="227" w:left="851" w:header="680" w:footer="17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35072" w:rsidRDefault="00235072">
      <w:r>
        <w:separator/>
      </w:r>
    </w:p>
  </w:endnote>
  <w:endnote w:type="continuationSeparator" w:id="0">
    <w:p w:rsidR="00235072" w:rsidRDefault="002350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6E86" w:rsidRDefault="00686E86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5072" w:rsidRPr="006A21CA" w:rsidRDefault="00235072">
    <w:pPr>
      <w:pStyle w:val="Fuzeile"/>
      <w:rPr>
        <w:sz w:val="16"/>
        <w:szCs w:val="16"/>
      </w:rPr>
    </w:pPr>
    <w:r>
      <w:tab/>
    </w:r>
    <w:r>
      <w:tab/>
    </w:r>
    <w:r>
      <w:tab/>
    </w:r>
    <w:r w:rsidR="00E13EC2">
      <w:rPr>
        <w:sz w:val="16"/>
        <w:szCs w:val="16"/>
      </w:rPr>
      <w:t>Stand: 0</w:t>
    </w:r>
    <w:r w:rsidR="00686E86">
      <w:rPr>
        <w:sz w:val="16"/>
        <w:szCs w:val="16"/>
      </w:rPr>
      <w:t>8/2019</w:t>
    </w:r>
  </w:p>
  <w:p w:rsidR="00235072" w:rsidRPr="006A21CA" w:rsidRDefault="00235072">
    <w:pPr>
      <w:pStyle w:val="Fuzeile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6E86" w:rsidRDefault="00686E86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35072" w:rsidRDefault="00235072">
      <w:r>
        <w:separator/>
      </w:r>
    </w:p>
  </w:footnote>
  <w:footnote w:type="continuationSeparator" w:id="0">
    <w:p w:rsidR="00235072" w:rsidRDefault="002350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6E86" w:rsidRDefault="00686E86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5072" w:rsidRPr="00CF0735" w:rsidRDefault="00235072" w:rsidP="009C0F54">
    <w:pPr>
      <w:jc w:val="center"/>
      <w:rPr>
        <w:sz w:val="28"/>
      </w:rPr>
    </w:pPr>
    <w:r w:rsidRPr="00CF0735">
      <w:rPr>
        <w:sz w:val="28"/>
      </w:rPr>
      <w:t>Rechnung</w:t>
    </w:r>
  </w:p>
  <w:p w:rsidR="00235072" w:rsidRPr="003B2C5B" w:rsidRDefault="00235072" w:rsidP="009C0F54">
    <w:pPr>
      <w:jc w:val="center"/>
      <w:rPr>
        <w:sz w:val="8"/>
        <w:szCs w:val="8"/>
        <w:lang w:val="it-I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6E86" w:rsidRDefault="00686E8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42365E7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22DC0F7A"/>
    <w:multiLevelType w:val="hybridMultilevel"/>
    <w:tmpl w:val="C1AECA0C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5107479"/>
    <w:multiLevelType w:val="hybridMultilevel"/>
    <w:tmpl w:val="3E246A14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2C0008B"/>
    <w:multiLevelType w:val="hybridMultilevel"/>
    <w:tmpl w:val="E17E3F78"/>
    <w:lvl w:ilvl="0" w:tplc="E702CD5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3E722D1A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3111672"/>
    <w:multiLevelType w:val="hybridMultilevel"/>
    <w:tmpl w:val="35B49D90"/>
    <w:lvl w:ilvl="0" w:tplc="EDF674B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9"/>
  <w:hyphenationZone w:val="425"/>
  <w:noPunctuationKerning/>
  <w:characterSpacingControl w:val="doNotCompress"/>
  <w:hdrShapeDefaults>
    <o:shapedefaults v:ext="edit" spidmax="460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6D51"/>
    <w:rsid w:val="0018648C"/>
    <w:rsid w:val="001959AB"/>
    <w:rsid w:val="00226D51"/>
    <w:rsid w:val="00235072"/>
    <w:rsid w:val="003B2C5B"/>
    <w:rsid w:val="003F2394"/>
    <w:rsid w:val="0044323E"/>
    <w:rsid w:val="0044550C"/>
    <w:rsid w:val="004849D0"/>
    <w:rsid w:val="004C6430"/>
    <w:rsid w:val="004E0DB7"/>
    <w:rsid w:val="005C4BB4"/>
    <w:rsid w:val="0067544E"/>
    <w:rsid w:val="00686E86"/>
    <w:rsid w:val="006A21CA"/>
    <w:rsid w:val="00852BFF"/>
    <w:rsid w:val="008A73FA"/>
    <w:rsid w:val="008B2714"/>
    <w:rsid w:val="00914AFA"/>
    <w:rsid w:val="00971631"/>
    <w:rsid w:val="009C0F54"/>
    <w:rsid w:val="00A12209"/>
    <w:rsid w:val="00A80A3B"/>
    <w:rsid w:val="00B57936"/>
    <w:rsid w:val="00CF0735"/>
    <w:rsid w:val="00D43AEA"/>
    <w:rsid w:val="00DB4B4A"/>
    <w:rsid w:val="00E13EC2"/>
    <w:rsid w:val="00E966E3"/>
    <w:rsid w:val="00EA1DDC"/>
    <w:rsid w:val="00EB74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1"/>
    <o:shapelayout v:ext="edit">
      <o:idmap v:ext="edit" data="1"/>
    </o:shapelayout>
  </w:shapeDefaults>
  <w:decimalSymbol w:val=","/>
  <w:listSeparator w:val=";"/>
  <w15:docId w15:val="{65B84380-F39C-4291-AB91-4968998121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ascii="Arial" w:hAnsi="Arial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Aufzhlungszeichen">
    <w:name w:val="List Bullet"/>
    <w:basedOn w:val="Standard"/>
    <w:autoRedefine/>
    <w:semiHidden/>
    <w:pPr>
      <w:tabs>
        <w:tab w:val="left" w:pos="110"/>
        <w:tab w:val="left" w:pos="1440"/>
        <w:tab w:val="left" w:pos="5220"/>
        <w:tab w:val="left" w:pos="6300"/>
      </w:tabs>
      <w:spacing w:before="120"/>
      <w:ind w:left="110"/>
    </w:pPr>
    <w:rPr>
      <w:sz w:val="16"/>
    </w:rPr>
  </w:style>
  <w:style w:type="character" w:styleId="Kommentarzeichen">
    <w:name w:val="annotation reference"/>
    <w:semiHidden/>
    <w:rPr>
      <w:sz w:val="16"/>
      <w:szCs w:val="16"/>
    </w:rPr>
  </w:style>
  <w:style w:type="paragraph" w:styleId="Kommentartext">
    <w:name w:val="annotation text"/>
    <w:basedOn w:val="Standard"/>
    <w:semiHidden/>
    <w:rPr>
      <w:szCs w:val="20"/>
    </w:rPr>
  </w:style>
  <w:style w:type="paragraph" w:styleId="Kopfzeile">
    <w:name w:val="header"/>
    <w:basedOn w:val="Standard"/>
    <w:semiHidden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pPr>
      <w:tabs>
        <w:tab w:val="center" w:pos="4536"/>
        <w:tab w:val="right" w:pos="9072"/>
      </w:tabs>
    </w:pPr>
  </w:style>
  <w:style w:type="paragraph" w:styleId="NurText">
    <w:name w:val="Plain Text"/>
    <w:basedOn w:val="Standard"/>
    <w:semiHidden/>
    <w:rPr>
      <w:rFonts w:ascii="Courier New" w:hAnsi="Courier New" w:cs="Courier New"/>
      <w:szCs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6A21CA"/>
    <w:rPr>
      <w:rFonts w:ascii="Arial" w:hAnsi="Arial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18FEC06E.dotm</Template>
  <TotalTime>0</TotalTime>
  <Pages>1</Pages>
  <Words>296</Words>
  <Characters>3391</Characters>
  <Application>Microsoft Office Word</Application>
  <DocSecurity>0</DocSecurity>
  <Lines>28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Rechnung_zur_Verdienstausfallbescheinigung</vt:lpstr>
    </vt:vector>
  </TitlesOfParts>
  <Company>IG Metall</Company>
  <LinksUpToDate>false</LinksUpToDate>
  <CharactersWithSpaces>3680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Rechnung_zur_Verdienstausfallbescheinigung</dc:title>
  <dc:creator>Bart, Georg</dc:creator>
  <dc:description>Zum Ausdrucken und handschriflichem Ausfüllen</dc:description>
  <cp:lastModifiedBy>Scholz, Elvira</cp:lastModifiedBy>
  <cp:revision>10</cp:revision>
  <cp:lastPrinted>2002-01-29T15:49:00Z</cp:lastPrinted>
  <dcterms:created xsi:type="dcterms:W3CDTF">2019-08-14T10:03:00Z</dcterms:created>
  <dcterms:modified xsi:type="dcterms:W3CDTF">2019-08-15T06:51:00Z</dcterms:modified>
</cp:coreProperties>
</file>